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3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1"/>
        <w:gridCol w:w="625"/>
        <w:gridCol w:w="3246"/>
        <w:gridCol w:w="1699"/>
        <w:gridCol w:w="2978"/>
      </w:tblGrid>
      <w:tr w:rsidR="0001193D" w:rsidRPr="0090596C" w14:paraId="4AB006D0" w14:textId="77777777" w:rsidTr="008546EE">
        <w:trPr>
          <w:trHeight w:val="467"/>
        </w:trPr>
        <w:tc>
          <w:tcPr>
            <w:tcW w:w="5000" w:type="pct"/>
            <w:gridSpan w:val="5"/>
            <w:shd w:val="clear" w:color="auto" w:fill="731F1C" w:themeFill="accent5"/>
          </w:tcPr>
          <w:p w14:paraId="7D12861D" w14:textId="06F19422" w:rsidR="0001193D" w:rsidRPr="00C54304" w:rsidRDefault="0001193D" w:rsidP="00C54304">
            <w:pPr>
              <w:pStyle w:val="Heading1"/>
              <w:tabs>
                <w:tab w:val="right" w:pos="9144"/>
              </w:tabs>
              <w:outlineLvl w:val="0"/>
              <w:rPr>
                <w:color w:val="0F3B59" w:themeColor="accent1" w:themeShade="BF"/>
              </w:rPr>
            </w:pPr>
            <w:r>
              <w:t>ARTIST INFO</w:t>
            </w:r>
            <w:r w:rsidRPr="00C54304">
              <w:rPr>
                <w:color w:val="0F3B59" w:themeColor="accent1" w:themeShade="BF"/>
              </w:rPr>
              <w:tab/>
            </w:r>
          </w:p>
        </w:tc>
      </w:tr>
      <w:tr w:rsidR="0001193D" w:rsidRPr="00846B76" w14:paraId="3DF4557F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5E023233" w14:textId="2DC296EB" w:rsidR="0001193D" w:rsidRPr="00846B76" w:rsidRDefault="0001193D" w:rsidP="005D349C">
            <w:pPr>
              <w:pStyle w:val="NormalIndent"/>
              <w:jc w:val="right"/>
            </w:pPr>
            <w:r>
              <w:t>NAME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154CCA29" w14:textId="2233D2D7" w:rsidR="0001193D" w:rsidRPr="00846B76" w:rsidRDefault="0001193D" w:rsidP="007F7B5D">
            <w:pPr>
              <w:spacing w:before="120"/>
            </w:pPr>
          </w:p>
        </w:tc>
      </w:tr>
      <w:tr w:rsidR="0001193D" w:rsidRPr="00846B76" w14:paraId="13C300DC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6180B15E" w14:textId="33DD96E1" w:rsidR="0001193D" w:rsidRPr="00846B76" w:rsidRDefault="0001193D" w:rsidP="005D349C">
            <w:pPr>
              <w:pStyle w:val="NormalIndent"/>
              <w:jc w:val="right"/>
            </w:pPr>
            <w:r>
              <w:t>ADDRESS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212140E3" w14:textId="77777777" w:rsidR="0001193D" w:rsidRPr="00846B76" w:rsidRDefault="0001193D" w:rsidP="00C54304">
            <w:pPr>
              <w:spacing w:before="120"/>
            </w:pPr>
          </w:p>
        </w:tc>
      </w:tr>
      <w:tr w:rsidR="0001193D" w:rsidRPr="00846B76" w14:paraId="3ACCA370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3B04BAD5" w14:textId="1D2474B0" w:rsidR="0001193D" w:rsidRPr="00846B76" w:rsidRDefault="0001193D" w:rsidP="005D349C">
            <w:pPr>
              <w:pStyle w:val="NormalIndent"/>
              <w:ind w:left="0"/>
              <w:jc w:val="right"/>
            </w:pPr>
            <w:r>
              <w:t>CITY/STATE/ZIP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3F805F16" w14:textId="77777777" w:rsidR="0001193D" w:rsidRPr="00846B76" w:rsidRDefault="0001193D" w:rsidP="00C54304">
            <w:pPr>
              <w:spacing w:before="120"/>
            </w:pPr>
          </w:p>
        </w:tc>
      </w:tr>
      <w:tr w:rsidR="0001193D" w:rsidRPr="00846B76" w14:paraId="162B612A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57A6CE5C" w14:textId="079227B1" w:rsidR="0001193D" w:rsidRDefault="0001193D" w:rsidP="005D349C">
            <w:pPr>
              <w:pStyle w:val="NormalIndent"/>
              <w:ind w:left="0"/>
              <w:jc w:val="right"/>
            </w:pPr>
            <w:r>
              <w:t xml:space="preserve">  SOCIAL MEDIA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354794FC" w14:textId="77777777" w:rsidR="0001193D" w:rsidRPr="00846B76" w:rsidRDefault="0001193D" w:rsidP="00C54304">
            <w:pPr>
              <w:spacing w:before="120"/>
            </w:pPr>
          </w:p>
        </w:tc>
      </w:tr>
      <w:tr w:rsidR="0001193D" w:rsidRPr="00846B76" w14:paraId="07CF89EE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193B4507" w14:textId="4234318F" w:rsidR="0001193D" w:rsidRPr="00846B76" w:rsidRDefault="0001193D" w:rsidP="005D349C">
            <w:pPr>
              <w:pStyle w:val="NormalIndent"/>
              <w:jc w:val="right"/>
            </w:pPr>
            <w:r>
              <w:t>WEBSITE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11D3DCEF" w14:textId="77777777" w:rsidR="0001193D" w:rsidRPr="00846B76" w:rsidRDefault="0001193D" w:rsidP="00C54304">
            <w:pPr>
              <w:spacing w:before="120"/>
            </w:pPr>
          </w:p>
        </w:tc>
      </w:tr>
      <w:tr w:rsidR="0001193D" w:rsidRPr="00846B76" w14:paraId="48215BB5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1C0D4498" w14:textId="6EBB4C65" w:rsidR="0001193D" w:rsidRPr="00846B76" w:rsidRDefault="0001193D" w:rsidP="00241314">
            <w:pPr>
              <w:pStyle w:val="NormalIndent"/>
              <w:jc w:val="center"/>
            </w:pPr>
            <w:r>
              <w:t>EMAIL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440D2A6C" w14:textId="77777777" w:rsidR="0001193D" w:rsidRPr="00846B76" w:rsidRDefault="0001193D" w:rsidP="00C54304">
            <w:pPr>
              <w:spacing w:before="120"/>
            </w:pPr>
          </w:p>
        </w:tc>
      </w:tr>
      <w:tr w:rsidR="0001193D" w:rsidRPr="005D349C" w14:paraId="1A5688AA" w14:textId="77777777" w:rsidTr="008546EE">
        <w:trPr>
          <w:trHeight w:val="70"/>
        </w:trPr>
        <w:tc>
          <w:tcPr>
            <w:tcW w:w="1046" w:type="pct"/>
            <w:gridSpan w:val="2"/>
            <w:vAlign w:val="bottom"/>
          </w:tcPr>
          <w:p w14:paraId="3E77106A" w14:textId="1F69D464" w:rsidR="0001193D" w:rsidRDefault="0089114C" w:rsidP="005D349C">
            <w:pPr>
              <w:pStyle w:val="NormalIndent"/>
              <w:jc w:val="right"/>
            </w:pPr>
            <w:r>
              <w:t xml:space="preserve">I’d like to volunteer 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78BD89A5" w14:textId="0F8E35DB" w:rsidR="0001193D" w:rsidRPr="005D349C" w:rsidRDefault="0001193D" w:rsidP="005D349C">
            <w:pPr>
              <w:spacing w:before="120"/>
              <w:rPr>
                <w:u w:val="single"/>
              </w:rPr>
            </w:pPr>
          </w:p>
        </w:tc>
      </w:tr>
      <w:tr w:rsidR="0001193D" w:rsidRPr="00846B76" w14:paraId="0FA25986" w14:textId="77777777" w:rsidTr="008546E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2C80CDD" w14:textId="77777777" w:rsidR="0001193D" w:rsidRPr="00846B76" w:rsidRDefault="0001193D" w:rsidP="005D349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193D" w:rsidRPr="0090596C" w14:paraId="5C120220" w14:textId="77777777" w:rsidTr="008546EE">
        <w:trPr>
          <w:trHeight w:val="452"/>
        </w:trPr>
        <w:tc>
          <w:tcPr>
            <w:tcW w:w="5000" w:type="pct"/>
            <w:gridSpan w:val="5"/>
            <w:shd w:val="clear" w:color="auto" w:fill="731F1C" w:themeFill="accent5"/>
          </w:tcPr>
          <w:p w14:paraId="625117FC" w14:textId="13D5DE38" w:rsidR="0001193D" w:rsidRPr="0090596C" w:rsidRDefault="0001193D" w:rsidP="005D349C">
            <w:pPr>
              <w:pStyle w:val="Heading1"/>
              <w:outlineLvl w:val="0"/>
            </w:pPr>
            <w:r>
              <w:t>ART PIECE</w:t>
            </w:r>
          </w:p>
        </w:tc>
      </w:tr>
      <w:tr w:rsidR="0001193D" w:rsidRPr="00846B76" w14:paraId="36EE27E5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39E86ED3" w14:textId="4CA6E431" w:rsidR="0001193D" w:rsidRPr="00846B76" w:rsidRDefault="0001193D" w:rsidP="005D349C">
            <w:pPr>
              <w:pStyle w:val="NormalIndent"/>
              <w:jc w:val="right"/>
            </w:pPr>
            <w:r>
              <w:t>TITLE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24F06F64" w14:textId="77777777" w:rsidR="0001193D" w:rsidRPr="00846B76" w:rsidRDefault="0001193D" w:rsidP="005D349C">
            <w:pPr>
              <w:spacing w:before="120"/>
            </w:pPr>
          </w:p>
        </w:tc>
      </w:tr>
      <w:tr w:rsidR="0001193D" w:rsidRPr="00846B76" w14:paraId="335D4DFE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697D4A7D" w14:textId="06394D19" w:rsidR="0001193D" w:rsidRPr="00846B76" w:rsidRDefault="0001193D" w:rsidP="005D349C">
            <w:pPr>
              <w:pStyle w:val="NormalIndent"/>
              <w:jc w:val="right"/>
            </w:pPr>
            <w:r>
              <w:t>MEDIUM</w:t>
            </w:r>
          </w:p>
        </w:tc>
        <w:tc>
          <w:tcPr>
            <w:tcW w:w="39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F9680" w14:textId="35B693F1" w:rsidR="0001193D" w:rsidRPr="00846B76" w:rsidRDefault="00D53890" w:rsidP="005D349C">
            <w:pPr>
              <w:spacing w:before="120"/>
            </w:pPr>
            <w:r>
              <w:t xml:space="preserve">                                                            SIZE</w:t>
            </w:r>
          </w:p>
        </w:tc>
      </w:tr>
      <w:tr w:rsidR="0001193D" w:rsidRPr="00846B76" w14:paraId="5356ADE7" w14:textId="77777777" w:rsidTr="00D53890">
        <w:trPr>
          <w:trHeight w:val="572"/>
        </w:trPr>
        <w:tc>
          <w:tcPr>
            <w:tcW w:w="1046" w:type="pct"/>
            <w:gridSpan w:val="2"/>
            <w:vAlign w:val="bottom"/>
          </w:tcPr>
          <w:p w14:paraId="1D85EA88" w14:textId="1CE97782" w:rsidR="0001193D" w:rsidRDefault="0001193D" w:rsidP="005D349C">
            <w:pPr>
              <w:pStyle w:val="NormalIndent"/>
              <w:jc w:val="right"/>
            </w:pPr>
            <w:r>
              <w:t>PRICE</w:t>
            </w:r>
          </w:p>
        </w:tc>
        <w:tc>
          <w:tcPr>
            <w:tcW w:w="162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833468" w14:textId="77777777" w:rsidR="0001193D" w:rsidRPr="00846B76" w:rsidRDefault="0001193D" w:rsidP="005D349C">
            <w:pPr>
              <w:spacing w:before="120"/>
            </w:pPr>
          </w:p>
        </w:tc>
        <w:tc>
          <w:tcPr>
            <w:tcW w:w="848" w:type="pct"/>
            <w:tcBorders>
              <w:top w:val="single" w:sz="4" w:space="0" w:color="auto"/>
            </w:tcBorders>
            <w:vAlign w:val="bottom"/>
          </w:tcPr>
          <w:p w14:paraId="28A4BBB8" w14:textId="77777777" w:rsidR="0001193D" w:rsidRDefault="0001193D" w:rsidP="00677C58">
            <w:pPr>
              <w:jc w:val="right"/>
              <w:rPr>
                <w:sz w:val="24"/>
                <w:szCs w:val="24"/>
              </w:rPr>
            </w:pPr>
            <w:r w:rsidRPr="00677C58">
              <w:rPr>
                <w:sz w:val="24"/>
                <w:szCs w:val="24"/>
              </w:rPr>
              <w:t xml:space="preserve">ON TABLE </w:t>
            </w:r>
          </w:p>
          <w:p w14:paraId="057E3AD3" w14:textId="2B48F326" w:rsidR="0001193D" w:rsidRPr="00677C58" w:rsidRDefault="0001193D" w:rsidP="00677C58">
            <w:pPr>
              <w:jc w:val="right"/>
              <w:rPr>
                <w:sz w:val="24"/>
                <w:szCs w:val="24"/>
              </w:rPr>
            </w:pPr>
            <w:r w:rsidRPr="00677C58">
              <w:rPr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</w:t>
            </w:r>
            <w:r w:rsidRPr="00677C58">
              <w:rPr>
                <w:sz w:val="24"/>
                <w:szCs w:val="24"/>
              </w:rPr>
              <w:t>HUNG</w:t>
            </w:r>
          </w:p>
        </w:tc>
        <w:tc>
          <w:tcPr>
            <w:tcW w:w="14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A3573D" w14:textId="77777777" w:rsidR="0001193D" w:rsidRPr="00846B76" w:rsidRDefault="0001193D" w:rsidP="005D349C">
            <w:pPr>
              <w:spacing w:before="120"/>
            </w:pPr>
          </w:p>
        </w:tc>
      </w:tr>
      <w:tr w:rsidR="0001193D" w:rsidRPr="00846B76" w14:paraId="4C356457" w14:textId="77777777" w:rsidTr="008546EE">
        <w:trPr>
          <w:trHeight w:val="467"/>
        </w:trPr>
        <w:tc>
          <w:tcPr>
            <w:tcW w:w="734" w:type="pct"/>
            <w:vAlign w:val="bottom"/>
          </w:tcPr>
          <w:p w14:paraId="5AE0EFA5" w14:textId="7518400D" w:rsidR="0001193D" w:rsidRPr="00846B76" w:rsidRDefault="0001193D" w:rsidP="0089114C">
            <w:pPr>
              <w:spacing w:before="120"/>
            </w:pPr>
          </w:p>
        </w:tc>
        <w:tc>
          <w:tcPr>
            <w:tcW w:w="4266" w:type="pct"/>
            <w:gridSpan w:val="4"/>
            <w:vAlign w:val="bottom"/>
          </w:tcPr>
          <w:p w14:paraId="025684E8" w14:textId="44C5330D" w:rsidR="0001193D" w:rsidRPr="00846B76" w:rsidRDefault="0001193D" w:rsidP="005D349C"/>
        </w:tc>
      </w:tr>
      <w:tr w:rsidR="0001193D" w:rsidRPr="00846B76" w14:paraId="26D78606" w14:textId="77777777" w:rsidTr="008546E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37572FF4" w14:textId="77777777" w:rsidR="0001193D" w:rsidRPr="00846B76" w:rsidRDefault="0001193D" w:rsidP="005D349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193D" w:rsidRPr="0090596C" w14:paraId="0DCA08FD" w14:textId="77777777" w:rsidTr="008546EE">
        <w:trPr>
          <w:trHeight w:val="467"/>
        </w:trPr>
        <w:tc>
          <w:tcPr>
            <w:tcW w:w="5000" w:type="pct"/>
            <w:gridSpan w:val="5"/>
            <w:shd w:val="clear" w:color="auto" w:fill="731F1C" w:themeFill="accent5"/>
          </w:tcPr>
          <w:p w14:paraId="353D5A9D" w14:textId="6A02189C" w:rsidR="0001193D" w:rsidRPr="0090596C" w:rsidRDefault="0001193D" w:rsidP="005D349C">
            <w:pPr>
              <w:pStyle w:val="Heading1"/>
              <w:outlineLvl w:val="0"/>
            </w:pPr>
            <w:bookmarkStart w:id="0" w:name="_Hlk521325947"/>
            <w:r>
              <w:t xml:space="preserve">ART PIECE </w:t>
            </w:r>
          </w:p>
        </w:tc>
      </w:tr>
      <w:bookmarkEnd w:id="0"/>
      <w:tr w:rsidR="0089114C" w:rsidRPr="00846B76" w14:paraId="55253F36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1AC77E1F" w14:textId="6269CD18" w:rsidR="0089114C" w:rsidRPr="00F52451" w:rsidRDefault="0089114C" w:rsidP="0089114C">
            <w:pPr>
              <w:pStyle w:val="NormalIndent"/>
            </w:pPr>
            <w:r>
              <w:t>TITLE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723E252E" w14:textId="77777777" w:rsidR="0089114C" w:rsidRPr="00846B76" w:rsidRDefault="0089114C" w:rsidP="0089114C">
            <w:pPr>
              <w:spacing w:before="120"/>
            </w:pPr>
          </w:p>
        </w:tc>
      </w:tr>
      <w:tr w:rsidR="0089114C" w:rsidRPr="00846B76" w14:paraId="0B91CBBC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10F6CADE" w14:textId="37302A94" w:rsidR="0089114C" w:rsidRPr="00F52451" w:rsidRDefault="0089114C" w:rsidP="0089114C">
            <w:pPr>
              <w:pStyle w:val="NormalIndent"/>
            </w:pPr>
            <w:r>
              <w:t>MEDIUM</w:t>
            </w:r>
          </w:p>
        </w:tc>
        <w:tc>
          <w:tcPr>
            <w:tcW w:w="39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D16EBA" w14:textId="24D74743" w:rsidR="0089114C" w:rsidRPr="00846B76" w:rsidRDefault="00D53890" w:rsidP="0089114C">
            <w:pPr>
              <w:spacing w:before="120"/>
            </w:pPr>
            <w:r>
              <w:t xml:space="preserve">                                                            SIZE</w:t>
            </w:r>
          </w:p>
        </w:tc>
      </w:tr>
      <w:tr w:rsidR="0089114C" w:rsidRPr="00846B76" w14:paraId="47AFA9BD" w14:textId="77777777" w:rsidTr="00D53890">
        <w:trPr>
          <w:trHeight w:val="587"/>
        </w:trPr>
        <w:tc>
          <w:tcPr>
            <w:tcW w:w="1046" w:type="pct"/>
            <w:gridSpan w:val="2"/>
            <w:vAlign w:val="bottom"/>
          </w:tcPr>
          <w:p w14:paraId="7341AFEE" w14:textId="5FEC1CD2" w:rsidR="0089114C" w:rsidRPr="00F52451" w:rsidRDefault="0089114C" w:rsidP="0089114C">
            <w:pPr>
              <w:pStyle w:val="NormalIndent"/>
            </w:pPr>
            <w:r>
              <w:t>PRICE</w:t>
            </w:r>
          </w:p>
        </w:tc>
        <w:tc>
          <w:tcPr>
            <w:tcW w:w="162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0725FD" w14:textId="77777777" w:rsidR="0089114C" w:rsidRPr="00846B76" w:rsidRDefault="0089114C" w:rsidP="0089114C">
            <w:pPr>
              <w:spacing w:before="120"/>
            </w:pPr>
          </w:p>
        </w:tc>
        <w:tc>
          <w:tcPr>
            <w:tcW w:w="848" w:type="pct"/>
            <w:tcBorders>
              <w:top w:val="single" w:sz="4" w:space="0" w:color="auto"/>
            </w:tcBorders>
            <w:vAlign w:val="bottom"/>
          </w:tcPr>
          <w:p w14:paraId="7259AF2B" w14:textId="25B4AB67" w:rsidR="0089114C" w:rsidRDefault="0089114C" w:rsidP="0089114C">
            <w:pPr>
              <w:jc w:val="right"/>
              <w:rPr>
                <w:sz w:val="24"/>
                <w:szCs w:val="24"/>
              </w:rPr>
            </w:pPr>
            <w:r w:rsidRPr="00677C58">
              <w:rPr>
                <w:sz w:val="24"/>
                <w:szCs w:val="24"/>
              </w:rPr>
              <w:t xml:space="preserve">ON TABLE </w:t>
            </w:r>
          </w:p>
          <w:p w14:paraId="3F491D5F" w14:textId="5E600BE1" w:rsidR="0089114C" w:rsidRPr="00F52451" w:rsidRDefault="0089114C" w:rsidP="0089114C">
            <w:pPr>
              <w:jc w:val="right"/>
            </w:pPr>
            <w:r w:rsidRPr="00677C58">
              <w:rPr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</w:t>
            </w:r>
            <w:r w:rsidRPr="00677C58">
              <w:rPr>
                <w:sz w:val="24"/>
                <w:szCs w:val="24"/>
              </w:rPr>
              <w:t>HUNG</w:t>
            </w:r>
          </w:p>
        </w:tc>
        <w:tc>
          <w:tcPr>
            <w:tcW w:w="14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F8A3C5" w14:textId="77777777" w:rsidR="0089114C" w:rsidRPr="00846B76" w:rsidRDefault="0089114C" w:rsidP="0089114C">
            <w:pPr>
              <w:spacing w:before="120"/>
            </w:pPr>
          </w:p>
        </w:tc>
      </w:tr>
      <w:tr w:rsidR="0089114C" w:rsidRPr="00846B76" w14:paraId="0303A9D7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390F842A" w14:textId="052C0FA4" w:rsidR="0089114C" w:rsidRPr="00F52451" w:rsidRDefault="0089114C" w:rsidP="0089114C">
            <w:pPr>
              <w:pStyle w:val="NormalIndent"/>
              <w:ind w:left="0"/>
            </w:pP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234E0432" w14:textId="77777777" w:rsidR="0089114C" w:rsidRPr="00846B76" w:rsidRDefault="0089114C" w:rsidP="0089114C">
            <w:pPr>
              <w:spacing w:before="120"/>
            </w:pPr>
          </w:p>
        </w:tc>
      </w:tr>
      <w:tr w:rsidR="00AE5638" w:rsidRPr="0090596C" w14:paraId="3DFE0AA8" w14:textId="77777777" w:rsidTr="008546EE">
        <w:trPr>
          <w:trHeight w:val="452"/>
        </w:trPr>
        <w:tc>
          <w:tcPr>
            <w:tcW w:w="5000" w:type="pct"/>
            <w:gridSpan w:val="5"/>
            <w:shd w:val="clear" w:color="auto" w:fill="731F1C" w:themeFill="accent5"/>
          </w:tcPr>
          <w:p w14:paraId="1B9BAB0E" w14:textId="77777777" w:rsidR="00AE5638" w:rsidRPr="0090596C" w:rsidRDefault="00AE5638" w:rsidP="00CB3B9D">
            <w:pPr>
              <w:pStyle w:val="Heading1"/>
              <w:outlineLvl w:val="0"/>
            </w:pPr>
            <w:r>
              <w:t xml:space="preserve">ART PIECE </w:t>
            </w:r>
          </w:p>
        </w:tc>
      </w:tr>
      <w:tr w:rsidR="00D53890" w:rsidRPr="00846B76" w14:paraId="1374B68C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162537C2" w14:textId="6D5F9D80" w:rsidR="00D53890" w:rsidRPr="00F52451" w:rsidRDefault="00D53890" w:rsidP="00D53890">
            <w:pPr>
              <w:pStyle w:val="NormalIndent"/>
              <w:ind w:left="0"/>
              <w:jc w:val="right"/>
            </w:pPr>
            <w:r>
              <w:t>TITLE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2CD8C7C6" w14:textId="77777777" w:rsidR="00D53890" w:rsidRPr="00846B76" w:rsidRDefault="00D53890" w:rsidP="00D53890">
            <w:pPr>
              <w:spacing w:before="120"/>
            </w:pPr>
          </w:p>
        </w:tc>
      </w:tr>
      <w:tr w:rsidR="00D53890" w:rsidRPr="00846B76" w14:paraId="5F0F9DF8" w14:textId="77777777" w:rsidTr="008546EE">
        <w:trPr>
          <w:trHeight w:val="452"/>
        </w:trPr>
        <w:tc>
          <w:tcPr>
            <w:tcW w:w="1046" w:type="pct"/>
            <w:gridSpan w:val="2"/>
            <w:vAlign w:val="bottom"/>
          </w:tcPr>
          <w:p w14:paraId="2C2A363F" w14:textId="082A22F3" w:rsidR="00D53890" w:rsidRPr="00F52451" w:rsidRDefault="00D53890" w:rsidP="00D53890">
            <w:pPr>
              <w:pStyle w:val="NormalIndent"/>
              <w:ind w:left="0"/>
              <w:jc w:val="right"/>
            </w:pPr>
            <w:r>
              <w:t>MEDIUM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6A6FD372" w14:textId="1C83E582" w:rsidR="00D53890" w:rsidRPr="00846B76" w:rsidRDefault="00D53890" w:rsidP="00D53890">
            <w:pPr>
              <w:spacing w:before="120"/>
            </w:pPr>
            <w:r>
              <w:t xml:space="preserve">                                                            SIZE</w:t>
            </w:r>
          </w:p>
        </w:tc>
      </w:tr>
      <w:tr w:rsidR="00D53890" w:rsidRPr="00846B76" w14:paraId="4213B53A" w14:textId="77777777" w:rsidTr="008546EE">
        <w:trPr>
          <w:trHeight w:val="467"/>
        </w:trPr>
        <w:tc>
          <w:tcPr>
            <w:tcW w:w="1046" w:type="pct"/>
            <w:gridSpan w:val="2"/>
            <w:vAlign w:val="bottom"/>
          </w:tcPr>
          <w:p w14:paraId="44139ACD" w14:textId="538B8A09" w:rsidR="00D53890" w:rsidRPr="00AE5638" w:rsidRDefault="00D53890" w:rsidP="00D53890">
            <w:pPr>
              <w:pStyle w:val="NormalIndent"/>
              <w:ind w:left="0"/>
              <w:jc w:val="right"/>
              <w:rPr>
                <w:b/>
                <w:bCs/>
              </w:rPr>
            </w:pPr>
            <w:r>
              <w:t>PRICE</w:t>
            </w:r>
          </w:p>
        </w:tc>
        <w:tc>
          <w:tcPr>
            <w:tcW w:w="3954" w:type="pct"/>
            <w:gridSpan w:val="3"/>
            <w:tcBorders>
              <w:bottom w:val="single" w:sz="4" w:space="0" w:color="auto"/>
            </w:tcBorders>
            <w:vAlign w:val="bottom"/>
          </w:tcPr>
          <w:p w14:paraId="3F267999" w14:textId="7555BC7F" w:rsidR="00D53890" w:rsidRPr="00D53890" w:rsidRDefault="00D53890" w:rsidP="00D53890">
            <w:pPr>
              <w:spacing w:before="120"/>
            </w:pPr>
            <w:r>
              <w:rPr>
                <w:b/>
                <w:bCs/>
              </w:rPr>
              <w:t xml:space="preserve">                                                            </w:t>
            </w:r>
            <w:r w:rsidRPr="00D53890">
              <w:t>TABLE or HUNG</w:t>
            </w:r>
          </w:p>
        </w:tc>
      </w:tr>
      <w:tr w:rsidR="0001193D" w:rsidRPr="00846B76" w14:paraId="0D05AC3D" w14:textId="77777777" w:rsidTr="008546EE">
        <w:trPr>
          <w:trHeight w:val="105"/>
        </w:trPr>
        <w:tc>
          <w:tcPr>
            <w:tcW w:w="1046" w:type="pct"/>
            <w:gridSpan w:val="2"/>
            <w:vAlign w:val="bottom"/>
          </w:tcPr>
          <w:p w14:paraId="6B151A8C" w14:textId="77777777" w:rsidR="0001193D" w:rsidRPr="00846B76" w:rsidRDefault="0001193D" w:rsidP="005D349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954" w:type="pct"/>
            <w:gridSpan w:val="3"/>
            <w:vAlign w:val="bottom"/>
          </w:tcPr>
          <w:p w14:paraId="23A85D07" w14:textId="77777777" w:rsidR="0001193D" w:rsidRPr="00846B76" w:rsidRDefault="0001193D" w:rsidP="005D349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1DC4B61" w14:textId="581037E7" w:rsidR="00471BFC" w:rsidRPr="006803B1" w:rsidRDefault="006803B1" w:rsidP="00E677FE">
      <w:pPr>
        <w:spacing w:after="0"/>
        <w:rPr>
          <w:sz w:val="12"/>
          <w:szCs w:val="12"/>
        </w:rPr>
      </w:pPr>
      <w:r w:rsidRPr="006803B1">
        <w:rPr>
          <w:sz w:val="16"/>
          <w:szCs w:val="16"/>
        </w:rPr>
        <w:tab/>
      </w:r>
    </w:p>
    <w:p w14:paraId="21455D34" w14:textId="121F4359" w:rsidR="00471BFC" w:rsidRDefault="00471BFC" w:rsidP="00471BFC">
      <w:pPr>
        <w:pStyle w:val="ListParagraph"/>
        <w:numPr>
          <w:ilvl w:val="0"/>
          <w:numId w:val="23"/>
        </w:numPr>
        <w:spacing w:after="0"/>
      </w:pPr>
      <w:r>
        <w:t>Please include a brief bio.</w:t>
      </w:r>
    </w:p>
    <w:p w14:paraId="3E8115AB" w14:textId="0C771805" w:rsidR="006803B1" w:rsidRPr="006803B1" w:rsidRDefault="00D53890" w:rsidP="006803B1">
      <w:pPr>
        <w:pStyle w:val="ListParagraph"/>
        <w:numPr>
          <w:ilvl w:val="0"/>
          <w:numId w:val="23"/>
        </w:numPr>
        <w:spacing w:after="0"/>
      </w:pPr>
      <w:r>
        <w:t xml:space="preserve">To submit more pieces, please fill out a separate sheet with your art info. </w:t>
      </w:r>
    </w:p>
    <w:p w14:paraId="54F09319" w14:textId="2C481008" w:rsidR="006803B1" w:rsidRPr="006803B1" w:rsidRDefault="006803B1" w:rsidP="00E677FE">
      <w:pPr>
        <w:spacing w:after="0"/>
        <w:rPr>
          <w:sz w:val="12"/>
          <w:szCs w:val="12"/>
        </w:rPr>
      </w:pPr>
      <w:r w:rsidRPr="006803B1">
        <w:rPr>
          <w:sz w:val="12"/>
          <w:szCs w:val="12"/>
        </w:rPr>
        <w:t xml:space="preserve">     </w:t>
      </w:r>
      <w:r w:rsidRPr="006803B1">
        <w:rPr>
          <w:sz w:val="12"/>
          <w:szCs w:val="12"/>
        </w:rPr>
        <w:tab/>
      </w:r>
    </w:p>
    <w:p w14:paraId="62C5107F" w14:textId="37F5349F" w:rsidR="00D53890" w:rsidRPr="00D53890" w:rsidRDefault="00D53890" w:rsidP="00E677FE">
      <w:pPr>
        <w:spacing w:after="0"/>
      </w:pPr>
      <w:r>
        <w:t>Please print!</w:t>
      </w:r>
      <w:r w:rsidR="00471BFC">
        <w:t xml:space="preserve">  </w:t>
      </w:r>
    </w:p>
    <w:sectPr w:rsidR="00D53890" w:rsidRPr="00D53890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7F30C" w14:textId="77777777" w:rsidR="00636122" w:rsidRDefault="00636122" w:rsidP="00650259">
      <w:pPr>
        <w:spacing w:after="0" w:line="240" w:lineRule="auto"/>
      </w:pPr>
      <w:r>
        <w:separator/>
      </w:r>
    </w:p>
  </w:endnote>
  <w:endnote w:type="continuationSeparator" w:id="0">
    <w:p w14:paraId="1A359569" w14:textId="77777777" w:rsidR="00636122" w:rsidRDefault="0063612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BF91CA-95DF-490F-AD8A-8441B850C27E}"/>
    <w:embedBold r:id="rId2" w:fontKey="{04A5A657-82AA-4EA3-A56C-7B59EE2A67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A58E71F-BA51-493A-AADB-90F29D823428}"/>
    <w:embedBold r:id="rId4" w:fontKey="{E481F4EB-1BE2-417C-9AC1-65126BD86D66}"/>
    <w:embedItalic r:id="rId5" w:fontKey="{72CF5645-7560-43CD-BE55-59943C351E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6C3F25-0510-4FBF-8D85-6142E5369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406D" w14:textId="77777777" w:rsidR="003F6032" w:rsidRDefault="003F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B4460E3" w14:textId="77777777" w:rsidTr="00C4167A">
      <w:tc>
        <w:tcPr>
          <w:tcW w:w="4675" w:type="dxa"/>
          <w:vAlign w:val="center"/>
        </w:tcPr>
        <w:p w14:paraId="378CD40F" w14:textId="46369B59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0B001DE" w14:textId="37F28158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945C9FE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0D3B" w14:textId="77777777" w:rsidR="003F6032" w:rsidRDefault="003F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7F9A" w14:textId="77777777" w:rsidR="00636122" w:rsidRDefault="00636122" w:rsidP="00650259">
      <w:pPr>
        <w:spacing w:after="0" w:line="240" w:lineRule="auto"/>
      </w:pPr>
      <w:r>
        <w:separator/>
      </w:r>
    </w:p>
  </w:footnote>
  <w:footnote w:type="continuationSeparator" w:id="0">
    <w:p w14:paraId="523C6DC1" w14:textId="77777777" w:rsidR="00636122" w:rsidRDefault="0063612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300E8" w14:textId="77777777" w:rsidR="003F6032" w:rsidRDefault="003F60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249"/>
      <w:gridCol w:w="5111"/>
    </w:tblGrid>
    <w:tr w:rsidR="0082003C" w14:paraId="3D1928B8" w14:textId="77777777" w:rsidTr="0090596C">
      <w:trPr>
        <w:trHeight w:val="990"/>
      </w:trPr>
      <w:tc>
        <w:tcPr>
          <w:tcW w:w="1350" w:type="dxa"/>
          <w:vAlign w:val="center"/>
        </w:tcPr>
        <w:p w14:paraId="4041254E" w14:textId="5085E75A" w:rsidR="0090596C" w:rsidRPr="00C54304" w:rsidRDefault="0082003C" w:rsidP="0090596C">
          <w:pPr>
            <w:pStyle w:val="Header"/>
            <w:ind w:left="-108"/>
            <w:rPr>
              <w:color w:val="0F3B59" w:themeColor="accent1" w:themeShade="BF"/>
            </w:rPr>
          </w:pPr>
          <w:bookmarkStart w:id="1" w:name="_Hlk521325785"/>
          <w:r>
            <w:rPr>
              <w:color w:val="155078" w:themeColor="accent1"/>
            </w:rPr>
            <w:drawing>
              <wp:inline distT="0" distB="0" distL="0" distR="0" wp14:anchorId="3C093ADE" wp14:editId="7F93D5A1">
                <wp:extent cx="2622176" cy="533400"/>
                <wp:effectExtent l="0" t="0" r="6985" b="0"/>
                <wp:docPr id="3" name="Picture 3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4733" cy="537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E8F7A07" w14:textId="77777777" w:rsidR="0090596C" w:rsidRDefault="00C54304" w:rsidP="0090596C">
          <w:pPr>
            <w:pStyle w:val="Header"/>
            <w:rPr>
              <w:color w:val="0F3B59" w:themeColor="accent1" w:themeShade="BF"/>
            </w:rPr>
          </w:pPr>
          <w:r w:rsidRPr="00C54304">
            <w:rPr>
              <w:color w:val="0F3B59" w:themeColor="accent1" w:themeShade="BF"/>
            </w:rPr>
            <w:t>Art Delivery Form</w:t>
          </w:r>
        </w:p>
        <w:p w14:paraId="1E40F58F" w14:textId="751784C0" w:rsidR="003F6032" w:rsidRPr="003F6032" w:rsidRDefault="002619CE" w:rsidP="0090596C">
          <w:pPr>
            <w:pStyle w:val="Header"/>
            <w:rPr>
              <w:color w:val="0F3B59" w:themeColor="accent1" w:themeShade="BF"/>
              <w:sz w:val="28"/>
              <w:szCs w:val="28"/>
            </w:rPr>
          </w:pPr>
          <w:r w:rsidRPr="002619CE">
            <w:rPr>
              <w:color w:val="0F3B59" w:themeColor="accent1" w:themeShade="BF"/>
              <w:sz w:val="20"/>
              <w:szCs w:val="20"/>
            </w:rPr>
            <w:t xml:space="preserve">Art </w:t>
          </w:r>
          <w:r w:rsidR="003F6032" w:rsidRPr="002619CE">
            <w:rPr>
              <w:color w:val="0F3B59" w:themeColor="accent1" w:themeShade="BF"/>
              <w:sz w:val="20"/>
              <w:szCs w:val="20"/>
            </w:rPr>
            <w:t>Show Title</w:t>
          </w:r>
          <w:r w:rsidR="003F6032" w:rsidRPr="003F6032">
            <w:rPr>
              <w:color w:val="0F3B59" w:themeColor="accent1" w:themeShade="BF"/>
              <w:sz w:val="28"/>
              <w:szCs w:val="28"/>
            </w:rPr>
            <w:t>_____________</w:t>
          </w:r>
          <w:r w:rsidR="003F6032">
            <w:rPr>
              <w:color w:val="0F3B59" w:themeColor="accent1" w:themeShade="BF"/>
              <w:sz w:val="28"/>
              <w:szCs w:val="28"/>
            </w:rPr>
            <w:t>_____________</w:t>
          </w:r>
        </w:p>
      </w:tc>
    </w:tr>
    <w:bookmarkEnd w:id="1"/>
  </w:tbl>
  <w:p w14:paraId="093BF669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14BC" w14:textId="77777777" w:rsidR="003F6032" w:rsidRDefault="003F60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BA32D6"/>
    <w:multiLevelType w:val="hybridMultilevel"/>
    <w:tmpl w:val="4F6EBBF6"/>
    <w:lvl w:ilvl="0" w:tplc="CBF4E8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7688060">
    <w:abstractNumId w:val="12"/>
  </w:num>
  <w:num w:numId="2" w16cid:durableId="899248416">
    <w:abstractNumId w:val="8"/>
  </w:num>
  <w:num w:numId="3" w16cid:durableId="458181323">
    <w:abstractNumId w:val="16"/>
  </w:num>
  <w:num w:numId="4" w16cid:durableId="217715688">
    <w:abstractNumId w:val="13"/>
  </w:num>
  <w:num w:numId="5" w16cid:durableId="1793937202">
    <w:abstractNumId w:val="14"/>
  </w:num>
  <w:num w:numId="6" w16cid:durableId="1422408430">
    <w:abstractNumId w:val="20"/>
  </w:num>
  <w:num w:numId="7" w16cid:durableId="144858650">
    <w:abstractNumId w:val="7"/>
  </w:num>
  <w:num w:numId="8" w16cid:durableId="418455068">
    <w:abstractNumId w:val="11"/>
  </w:num>
  <w:num w:numId="9" w16cid:durableId="48699354">
    <w:abstractNumId w:val="18"/>
  </w:num>
  <w:num w:numId="10" w16cid:durableId="1320035228">
    <w:abstractNumId w:val="1"/>
  </w:num>
  <w:num w:numId="11" w16cid:durableId="1817722332">
    <w:abstractNumId w:val="6"/>
  </w:num>
  <w:num w:numId="12" w16cid:durableId="1836719697">
    <w:abstractNumId w:val="0"/>
  </w:num>
  <w:num w:numId="13" w16cid:durableId="2009822534">
    <w:abstractNumId w:val="2"/>
  </w:num>
  <w:num w:numId="14" w16cid:durableId="279804166">
    <w:abstractNumId w:val="10"/>
  </w:num>
  <w:num w:numId="15" w16cid:durableId="500966950">
    <w:abstractNumId w:val="9"/>
  </w:num>
  <w:num w:numId="16" w16cid:durableId="206141146">
    <w:abstractNumId w:val="17"/>
  </w:num>
  <w:num w:numId="17" w16cid:durableId="640234862">
    <w:abstractNumId w:val="4"/>
  </w:num>
  <w:num w:numId="18" w16cid:durableId="12273119">
    <w:abstractNumId w:val="22"/>
  </w:num>
  <w:num w:numId="19" w16cid:durableId="473184624">
    <w:abstractNumId w:val="19"/>
  </w:num>
  <w:num w:numId="20" w16cid:durableId="1081561975">
    <w:abstractNumId w:val="15"/>
  </w:num>
  <w:num w:numId="21" w16cid:durableId="401565571">
    <w:abstractNumId w:val="21"/>
  </w:num>
  <w:num w:numId="22" w16cid:durableId="174391822">
    <w:abstractNumId w:val="5"/>
  </w:num>
  <w:num w:numId="23" w16cid:durableId="171411778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04"/>
    <w:rsid w:val="0001193D"/>
    <w:rsid w:val="000456E1"/>
    <w:rsid w:val="00052382"/>
    <w:rsid w:val="0006568A"/>
    <w:rsid w:val="00076F0F"/>
    <w:rsid w:val="00084253"/>
    <w:rsid w:val="000D1F49"/>
    <w:rsid w:val="001727CA"/>
    <w:rsid w:val="00223CF7"/>
    <w:rsid w:val="00241314"/>
    <w:rsid w:val="002619CE"/>
    <w:rsid w:val="002778CA"/>
    <w:rsid w:val="002928D0"/>
    <w:rsid w:val="002C56E6"/>
    <w:rsid w:val="00301068"/>
    <w:rsid w:val="00361E11"/>
    <w:rsid w:val="00371FD4"/>
    <w:rsid w:val="003B4744"/>
    <w:rsid w:val="003F0847"/>
    <w:rsid w:val="003F6032"/>
    <w:rsid w:val="0040090B"/>
    <w:rsid w:val="0046302A"/>
    <w:rsid w:val="00471BFC"/>
    <w:rsid w:val="00487D2D"/>
    <w:rsid w:val="004D5D62"/>
    <w:rsid w:val="005112D0"/>
    <w:rsid w:val="00577E06"/>
    <w:rsid w:val="00590C78"/>
    <w:rsid w:val="005A3BF7"/>
    <w:rsid w:val="005D349C"/>
    <w:rsid w:val="005F2035"/>
    <w:rsid w:val="005F7990"/>
    <w:rsid w:val="00636122"/>
    <w:rsid w:val="0063739C"/>
    <w:rsid w:val="00647364"/>
    <w:rsid w:val="00650259"/>
    <w:rsid w:val="00677C58"/>
    <w:rsid w:val="006803B1"/>
    <w:rsid w:val="006A6484"/>
    <w:rsid w:val="00770F25"/>
    <w:rsid w:val="007A35A8"/>
    <w:rsid w:val="007B0A85"/>
    <w:rsid w:val="007C6A52"/>
    <w:rsid w:val="007F7B5D"/>
    <w:rsid w:val="0082003C"/>
    <w:rsid w:val="0082043E"/>
    <w:rsid w:val="00832106"/>
    <w:rsid w:val="00836129"/>
    <w:rsid w:val="008546EE"/>
    <w:rsid w:val="0089114C"/>
    <w:rsid w:val="008E203A"/>
    <w:rsid w:val="0090596C"/>
    <w:rsid w:val="0091229C"/>
    <w:rsid w:val="00940E73"/>
    <w:rsid w:val="0098597D"/>
    <w:rsid w:val="009F619A"/>
    <w:rsid w:val="009F6DDE"/>
    <w:rsid w:val="00A370A8"/>
    <w:rsid w:val="00AE5638"/>
    <w:rsid w:val="00BD4753"/>
    <w:rsid w:val="00BD5CB1"/>
    <w:rsid w:val="00BE62EE"/>
    <w:rsid w:val="00C003BA"/>
    <w:rsid w:val="00C46878"/>
    <w:rsid w:val="00C54304"/>
    <w:rsid w:val="00CB4A51"/>
    <w:rsid w:val="00CD4532"/>
    <w:rsid w:val="00CD47B0"/>
    <w:rsid w:val="00CD70CE"/>
    <w:rsid w:val="00CE6104"/>
    <w:rsid w:val="00CE7918"/>
    <w:rsid w:val="00D16163"/>
    <w:rsid w:val="00D53890"/>
    <w:rsid w:val="00DB3FAD"/>
    <w:rsid w:val="00E139C4"/>
    <w:rsid w:val="00E564AA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4BF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E5638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471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xwa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2022-09-01T00:47:00Z</dcterms:created>
  <dcterms:modified xsi:type="dcterms:W3CDTF">2022-09-09T18:24:00Z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